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00848A26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0159C7">
        <w:rPr>
          <w:kern w:val="3"/>
          <w:lang w:val="en-US" w:eastAsia="ar-SA"/>
        </w:rPr>
        <w:t>22.06.2026.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52BCAF60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159C7">
        <w:rPr>
          <w:b/>
          <w:bCs/>
          <w:kern w:val="3"/>
          <w:lang w:val="sr-Cyrl-RS" w:eastAsia="ar-SA"/>
        </w:rPr>
        <w:t xml:space="preserve"> Спојке и клинасти каиш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2EE9F9CF" w:rsidR="00EC05A7" w:rsidRPr="000159C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</w:p>
    <w:p w14:paraId="0CB6EA12" w14:textId="01830C73" w:rsidR="00EC05A7" w:rsidRPr="000159C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0159C7">
        <w:rPr>
          <w:b/>
          <w:kern w:val="3"/>
          <w:lang w:val="sr-Cyrl-RS" w:eastAsia="ar-SA"/>
        </w:rPr>
        <w:t xml:space="preserve"> до 40.000,00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42BFD915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0159C7">
        <w:rPr>
          <w:kern w:val="3"/>
          <w:lang w:val="sr-Cyrl-RS" w:eastAsia="ar-SA"/>
        </w:rPr>
        <w:t>26.06.2026.</w:t>
      </w:r>
      <w:r w:rsidRPr="00EC05A7">
        <w:rPr>
          <w:kern w:val="3"/>
          <w:lang w:val="en-US" w:eastAsia="ar-SA"/>
        </w:rPr>
        <w:t xml:space="preserve">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16C8597E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0159C7">
        <w:rPr>
          <w:b/>
          <w:bCs/>
          <w:lang w:val="sr-Cyrl-RS"/>
        </w:rPr>
        <w:br/>
        <w:t>Милан Пешић: 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2EB0" w14:textId="77777777" w:rsidR="009E4F8A" w:rsidRDefault="009E4F8A">
      <w:r>
        <w:separator/>
      </w:r>
    </w:p>
  </w:endnote>
  <w:endnote w:type="continuationSeparator" w:id="0">
    <w:p w14:paraId="42A22730" w14:textId="77777777" w:rsidR="009E4F8A" w:rsidRDefault="009E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399B" w14:textId="77777777" w:rsidR="009E4F8A" w:rsidRDefault="009E4F8A">
      <w:r>
        <w:separator/>
      </w:r>
    </w:p>
  </w:footnote>
  <w:footnote w:type="continuationSeparator" w:id="0">
    <w:p w14:paraId="780ECDD9" w14:textId="77777777" w:rsidR="009E4F8A" w:rsidRDefault="009E4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618646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159C7"/>
    <w:rsid w:val="000341F2"/>
    <w:rsid w:val="00035EA9"/>
    <w:rsid w:val="001C1ADE"/>
    <w:rsid w:val="001C3136"/>
    <w:rsid w:val="0039006E"/>
    <w:rsid w:val="00434B37"/>
    <w:rsid w:val="004913EC"/>
    <w:rsid w:val="0059415E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9E4F8A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40B42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2026-06-22T05:31:00Z</dcterms:modified>
</cp:coreProperties>
</file>